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EDA6D" w14:textId="70F083C1" w:rsidR="00D01441" w:rsidRPr="008575D3" w:rsidRDefault="00D01441" w:rsidP="18E93202">
      <w:pPr>
        <w:jc w:val="center"/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</w:pPr>
      <w:bookmarkStart w:id="0" w:name="_GoBack"/>
      <w:r w:rsidRPr="008575D3"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  <w:t>PROGRAMA CLUBES JUVENILES 202</w:t>
      </w:r>
      <w:r w:rsidR="46115D78" w:rsidRPr="008575D3"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  <w:t xml:space="preserve">1 </w:t>
      </w:r>
      <w:r w:rsidRPr="008575D3"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  <w:t>“</w:t>
      </w:r>
      <w:r w:rsidR="53BFF2E8" w:rsidRPr="008575D3"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  <w:t xml:space="preserve">HABITEMOS </w:t>
      </w:r>
      <w:r w:rsidRPr="008575D3"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  <w:t>UNIVERSOS POSIBLES”</w:t>
      </w:r>
    </w:p>
    <w:p w14:paraId="5DFE730B" w14:textId="77777777" w:rsidR="00D01441" w:rsidRPr="008575D3" w:rsidRDefault="00D01441" w:rsidP="00D01441">
      <w:pPr>
        <w:jc w:val="center"/>
        <w:rPr>
          <w:rFonts w:ascii="Rubik" w:hAnsi="Rubik" w:cs="Rubik"/>
          <w:b/>
          <w:color w:val="E36C0A" w:themeColor="accent6" w:themeShade="BF"/>
          <w:sz w:val="22"/>
          <w:szCs w:val="22"/>
        </w:rPr>
      </w:pPr>
      <w:r w:rsidRPr="008575D3">
        <w:rPr>
          <w:rFonts w:ascii="Rubik" w:hAnsi="Rubik" w:cs="Rubik"/>
          <w:b/>
          <w:color w:val="E36C0A" w:themeColor="accent6" w:themeShade="BF"/>
          <w:sz w:val="22"/>
          <w:szCs w:val="22"/>
        </w:rPr>
        <w:t>Municipio de Medellín – Secretaría de la Juventud</w:t>
      </w:r>
    </w:p>
    <w:p w14:paraId="059058F9" w14:textId="77777777" w:rsidR="00D01441" w:rsidRPr="008575D3" w:rsidRDefault="00D01441" w:rsidP="00D01441">
      <w:pPr>
        <w:rPr>
          <w:rFonts w:ascii="Rubik" w:hAnsi="Rubik" w:cs="Rubik"/>
          <w:color w:val="E36C0A" w:themeColor="accent6" w:themeShade="BF"/>
        </w:rPr>
      </w:pPr>
    </w:p>
    <w:p w14:paraId="0DB1F21F" w14:textId="77777777" w:rsidR="00D01441" w:rsidRPr="008575D3" w:rsidRDefault="00D01441" w:rsidP="00D01441">
      <w:pPr>
        <w:rPr>
          <w:rFonts w:ascii="Rubik" w:hAnsi="Rubik" w:cs="Rubik"/>
          <w:color w:val="E36C0A" w:themeColor="accent6" w:themeShade="BF"/>
        </w:rPr>
      </w:pPr>
    </w:p>
    <w:p w14:paraId="7EA2426F" w14:textId="77777777" w:rsidR="00D01441" w:rsidRPr="008575D3" w:rsidRDefault="00D01441" w:rsidP="00D01441">
      <w:pPr>
        <w:rPr>
          <w:rFonts w:ascii="Rubik" w:hAnsi="Rubik" w:cs="Rubik"/>
          <w:color w:val="E36C0A" w:themeColor="accent6" w:themeShade="BF"/>
        </w:rPr>
      </w:pPr>
    </w:p>
    <w:p w14:paraId="31DB9EDA" w14:textId="77777777" w:rsidR="00D01441" w:rsidRPr="008575D3" w:rsidRDefault="00D01441" w:rsidP="00D01441">
      <w:pPr>
        <w:jc w:val="center"/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</w:pPr>
      <w:r w:rsidRPr="008575D3"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  <w:t>Formato Nº</w:t>
      </w:r>
      <w:r w:rsidR="00200475" w:rsidRPr="008575D3"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  <w:t xml:space="preserve"> </w:t>
      </w:r>
      <w:r w:rsidRPr="008575D3"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  <w:t>2 - Cronograma detallado de actividades a realizar en el proyecto.</w:t>
      </w:r>
    </w:p>
    <w:p w14:paraId="56886A33" w14:textId="3E0C696A" w:rsidR="00D01441" w:rsidRPr="008575D3" w:rsidRDefault="00D01441" w:rsidP="18E93202">
      <w:pPr>
        <w:jc w:val="center"/>
        <w:rPr>
          <w:rFonts w:ascii="Rubik" w:hAnsi="Rubik" w:cs="Rubik"/>
          <w:sz w:val="22"/>
          <w:szCs w:val="22"/>
        </w:rPr>
      </w:pPr>
      <w:r w:rsidRPr="008575D3">
        <w:rPr>
          <w:rFonts w:ascii="Rubik" w:hAnsi="Rubik" w:cs="Rubik"/>
          <w:sz w:val="22"/>
          <w:szCs w:val="22"/>
        </w:rPr>
        <w:t>¿En qué fechas desarrollará el proyecto y cuánto tiempo tomará cada actividad?</w:t>
      </w:r>
      <w:r w:rsidR="7C768722" w:rsidRPr="008575D3">
        <w:rPr>
          <w:rFonts w:ascii="Rubik" w:hAnsi="Rubik" w:cs="Rubik"/>
          <w:sz w:val="22"/>
          <w:szCs w:val="22"/>
        </w:rPr>
        <w:t xml:space="preserve"> </w:t>
      </w:r>
    </w:p>
    <w:p w14:paraId="5169D4DB" w14:textId="5D92AD1A" w:rsidR="00D01441" w:rsidRPr="008575D3" w:rsidRDefault="7C768722" w:rsidP="00D01441">
      <w:pPr>
        <w:jc w:val="center"/>
        <w:rPr>
          <w:rFonts w:ascii="Rubik" w:hAnsi="Rubik" w:cs="Rubik"/>
          <w:sz w:val="22"/>
          <w:szCs w:val="22"/>
        </w:rPr>
      </w:pPr>
      <w:r w:rsidRPr="008575D3">
        <w:rPr>
          <w:rFonts w:ascii="Rubik" w:hAnsi="Rubik" w:cs="Rubik"/>
          <w:sz w:val="22"/>
          <w:szCs w:val="22"/>
        </w:rPr>
        <w:t>La fecha limite de realización de actividades maximo al 6 de Diciembre del 2021 ejecutadas.</w:t>
      </w:r>
    </w:p>
    <w:p w14:paraId="6417B038" w14:textId="77777777" w:rsidR="00D01441" w:rsidRPr="008575D3" w:rsidRDefault="00D01441" w:rsidP="00D01441">
      <w:pPr>
        <w:jc w:val="center"/>
        <w:rPr>
          <w:rFonts w:ascii="Rubik" w:hAnsi="Rubik" w:cs="Rubik"/>
          <w:sz w:val="22"/>
          <w:szCs w:val="22"/>
        </w:rPr>
      </w:pPr>
    </w:p>
    <w:p w14:paraId="7BD04C4D" w14:textId="77777777" w:rsidR="00D01441" w:rsidRPr="008575D3" w:rsidRDefault="00D01441" w:rsidP="00D01441">
      <w:pPr>
        <w:jc w:val="center"/>
        <w:rPr>
          <w:rFonts w:ascii="Rubik" w:hAnsi="Rubik" w:cs="Rubik"/>
          <w:sz w:val="22"/>
          <w:szCs w:val="22"/>
        </w:rPr>
      </w:pPr>
    </w:p>
    <w:p w14:paraId="010C1EC3" w14:textId="77777777" w:rsidR="00D01441" w:rsidRPr="008575D3" w:rsidRDefault="00D01441" w:rsidP="00D01441">
      <w:pPr>
        <w:jc w:val="center"/>
        <w:rPr>
          <w:rFonts w:ascii="Rubik" w:hAnsi="Rubik" w:cs="Rubik"/>
          <w:sz w:val="22"/>
          <w:szCs w:val="22"/>
        </w:rPr>
      </w:pPr>
    </w:p>
    <w:tbl>
      <w:tblPr>
        <w:tblW w:w="8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41"/>
        <w:gridCol w:w="1364"/>
        <w:gridCol w:w="994"/>
        <w:gridCol w:w="1335"/>
        <w:gridCol w:w="1245"/>
        <w:gridCol w:w="1124"/>
      </w:tblGrid>
      <w:tr w:rsidR="00D01441" w:rsidRPr="008575D3" w14:paraId="09C3C234" w14:textId="77777777" w:rsidTr="18E93202">
        <w:trPr>
          <w:trHeight w:val="280"/>
        </w:trPr>
        <w:tc>
          <w:tcPr>
            <w:tcW w:w="1500" w:type="dxa"/>
            <w:shd w:val="clear" w:color="auto" w:fill="FABF8F" w:themeFill="accent6" w:themeFillTint="99"/>
            <w:vAlign w:val="center"/>
            <w:hideMark/>
          </w:tcPr>
          <w:p w14:paraId="4904CAD3" w14:textId="77777777" w:rsidR="00D01441" w:rsidRPr="008575D3" w:rsidRDefault="00D01441" w:rsidP="18E93202">
            <w:pPr>
              <w:jc w:val="center"/>
              <w:rPr>
                <w:rFonts w:ascii="Rubik" w:eastAsia="Times New Roman" w:hAnsi="Rubik" w:cs="Rubik"/>
                <w:b/>
                <w:bCs/>
                <w:noProof w:val="0"/>
                <w:color w:val="000000"/>
                <w:sz w:val="16"/>
                <w:szCs w:val="16"/>
                <w:lang w:val="es-CO"/>
              </w:rPr>
            </w:pPr>
            <w:r w:rsidRPr="008575D3">
              <w:rPr>
                <w:rFonts w:ascii="Rubik" w:eastAsia="Times New Roman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  <w:t>DESCRIPCIÓN DE ACTIVIDADES</w:t>
            </w:r>
          </w:p>
        </w:tc>
        <w:tc>
          <w:tcPr>
            <w:tcW w:w="1241" w:type="dxa"/>
            <w:shd w:val="clear" w:color="auto" w:fill="FABF8F" w:themeFill="accent6" w:themeFillTint="99"/>
          </w:tcPr>
          <w:p w14:paraId="57E5CC08" w14:textId="194A2175" w:rsidR="00D01441" w:rsidRPr="008575D3" w:rsidRDefault="6811F461" w:rsidP="18E93202">
            <w:pPr>
              <w:spacing w:line="259" w:lineRule="auto"/>
              <w:jc w:val="center"/>
              <w:rPr>
                <w:rFonts w:ascii="Rubik" w:eastAsia="Times New Roman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</w:pPr>
            <w:r w:rsidRPr="008575D3">
              <w:rPr>
                <w:rFonts w:ascii="Rubik" w:eastAsia="Times New Roman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  <w:t>OBJETIVO</w:t>
            </w:r>
          </w:p>
        </w:tc>
        <w:tc>
          <w:tcPr>
            <w:tcW w:w="1364" w:type="dxa"/>
            <w:shd w:val="clear" w:color="auto" w:fill="FABF8F" w:themeFill="accent6" w:themeFillTint="99"/>
          </w:tcPr>
          <w:p w14:paraId="25D129DF" w14:textId="4A3214FE" w:rsidR="00D01441" w:rsidRPr="008575D3" w:rsidRDefault="6811F461" w:rsidP="18E93202">
            <w:pPr>
              <w:spacing w:line="259" w:lineRule="auto"/>
              <w:jc w:val="center"/>
              <w:rPr>
                <w:rFonts w:ascii="Rubik" w:eastAsia="Times New Roman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</w:pPr>
            <w:r w:rsidRPr="008575D3">
              <w:rPr>
                <w:rFonts w:ascii="Rubik" w:eastAsia="Times New Roman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  <w:t>RESPONSABLE</w:t>
            </w:r>
          </w:p>
        </w:tc>
        <w:tc>
          <w:tcPr>
            <w:tcW w:w="994" w:type="dxa"/>
            <w:shd w:val="clear" w:color="auto" w:fill="FABF8F" w:themeFill="accent6" w:themeFillTint="99"/>
          </w:tcPr>
          <w:p w14:paraId="6440171E" w14:textId="548CBC32" w:rsidR="00D01441" w:rsidRPr="008575D3" w:rsidRDefault="6811F461" w:rsidP="18E93202">
            <w:pPr>
              <w:spacing w:line="259" w:lineRule="auto"/>
              <w:jc w:val="center"/>
              <w:rPr>
                <w:rFonts w:ascii="Rubik" w:eastAsia="ＭＳ 明朝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</w:pPr>
            <w:r w:rsidRPr="008575D3">
              <w:rPr>
                <w:rFonts w:ascii="Rubik" w:eastAsia="Times New Roman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  <w:t>FECHA DE INICIO</w:t>
            </w:r>
          </w:p>
        </w:tc>
        <w:tc>
          <w:tcPr>
            <w:tcW w:w="1335" w:type="dxa"/>
            <w:shd w:val="clear" w:color="auto" w:fill="FABF8F" w:themeFill="accent6" w:themeFillTint="99"/>
          </w:tcPr>
          <w:p w14:paraId="00D48EF8" w14:textId="23B2A1A4" w:rsidR="6811F461" w:rsidRPr="008575D3" w:rsidRDefault="6811F461" w:rsidP="18E93202">
            <w:pPr>
              <w:spacing w:line="259" w:lineRule="auto"/>
              <w:jc w:val="center"/>
              <w:rPr>
                <w:rFonts w:ascii="Rubik" w:eastAsia="ＭＳ 明朝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</w:pPr>
            <w:r w:rsidRPr="008575D3">
              <w:rPr>
                <w:rFonts w:ascii="Rubik" w:eastAsia="ＭＳ 明朝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  <w:t xml:space="preserve">FECHA DE FINALZIACIÓN </w:t>
            </w:r>
          </w:p>
        </w:tc>
        <w:tc>
          <w:tcPr>
            <w:tcW w:w="1245" w:type="dxa"/>
            <w:shd w:val="clear" w:color="auto" w:fill="FABF8F" w:themeFill="accent6" w:themeFillTint="99"/>
          </w:tcPr>
          <w:p w14:paraId="57978355" w14:textId="154B944F" w:rsidR="793BC94C" w:rsidRPr="008575D3" w:rsidRDefault="793BC94C" w:rsidP="18E93202">
            <w:pPr>
              <w:spacing w:line="259" w:lineRule="auto"/>
              <w:jc w:val="center"/>
              <w:rPr>
                <w:rFonts w:ascii="Rubik" w:eastAsia="ＭＳ 明朝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</w:pPr>
            <w:r w:rsidRPr="008575D3">
              <w:rPr>
                <w:rFonts w:ascii="Rubik" w:eastAsia="ＭＳ 明朝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  <w:t xml:space="preserve">LUGAR O PLATAFORMA </w:t>
            </w:r>
          </w:p>
        </w:tc>
        <w:tc>
          <w:tcPr>
            <w:tcW w:w="1124" w:type="dxa"/>
            <w:shd w:val="clear" w:color="auto" w:fill="FABF8F" w:themeFill="accent6" w:themeFillTint="99"/>
          </w:tcPr>
          <w:p w14:paraId="0D0F6DC0" w14:textId="1762A2FA" w:rsidR="41AB8A9E" w:rsidRPr="008575D3" w:rsidRDefault="41AB8A9E" w:rsidP="18E93202">
            <w:pPr>
              <w:spacing w:line="259" w:lineRule="auto"/>
              <w:jc w:val="center"/>
              <w:rPr>
                <w:rFonts w:ascii="Rubik" w:eastAsia="ＭＳ 明朝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</w:pPr>
            <w:r w:rsidRPr="008575D3">
              <w:rPr>
                <w:rFonts w:ascii="Rubik" w:eastAsia="ＭＳ 明朝" w:hAnsi="Rubik" w:cs="Rubik"/>
                <w:b/>
                <w:bCs/>
                <w:noProof w:val="0"/>
                <w:color w:val="000000" w:themeColor="text1"/>
                <w:sz w:val="16"/>
                <w:szCs w:val="16"/>
                <w:lang w:val="es-CO"/>
              </w:rPr>
              <w:t>RELACIÓN DE EVIDENCIAS</w:t>
            </w:r>
          </w:p>
        </w:tc>
      </w:tr>
      <w:tr w:rsidR="00D01441" w:rsidRPr="008575D3" w14:paraId="5C1697EB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5FDF25F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Nº1</w:t>
            </w:r>
          </w:p>
        </w:tc>
        <w:tc>
          <w:tcPr>
            <w:tcW w:w="1241" w:type="dxa"/>
          </w:tcPr>
          <w:p w14:paraId="6A480A2A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68BADD6C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63CD7537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4CFC0429" w14:textId="67902881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0011E8C3" w14:textId="2D4E495B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7DF26A29" w14:textId="0C68DA4C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  <w:tr w:rsidR="00D01441" w:rsidRPr="008575D3" w14:paraId="0272849F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  <w:hideMark/>
          </w:tcPr>
          <w:p w14:paraId="69CF0383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Nº2</w:t>
            </w:r>
          </w:p>
        </w:tc>
        <w:tc>
          <w:tcPr>
            <w:tcW w:w="1241" w:type="dxa"/>
          </w:tcPr>
          <w:p w14:paraId="45C69D12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6F848544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49F977B7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2D2CFA8B" w14:textId="47CFE9CA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6A4BD9D0" w14:textId="2494F4DD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066206F3" w14:textId="5E4BF456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  <w:tr w:rsidR="00D01441" w:rsidRPr="008575D3" w14:paraId="2016623D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  <w:hideMark/>
          </w:tcPr>
          <w:p w14:paraId="7E5672C4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Nº3</w:t>
            </w:r>
          </w:p>
        </w:tc>
        <w:tc>
          <w:tcPr>
            <w:tcW w:w="1241" w:type="dxa"/>
          </w:tcPr>
          <w:p w14:paraId="557DD372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5725B220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5C2F5D2D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0CDB7672" w14:textId="7868040E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78C1D298" w14:textId="38FAEAA0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55E79342" w14:textId="5F7CA144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  <w:tr w:rsidR="00D01441" w:rsidRPr="008575D3" w14:paraId="35AAD735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  <w:hideMark/>
          </w:tcPr>
          <w:p w14:paraId="15C37E4D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Nº4</w:t>
            </w:r>
          </w:p>
        </w:tc>
        <w:tc>
          <w:tcPr>
            <w:tcW w:w="1241" w:type="dxa"/>
          </w:tcPr>
          <w:p w14:paraId="07D11609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7B470460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6E7FBE0C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4AC7E158" w14:textId="18E90F99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5FAFA4A6" w14:textId="34508BC0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76D3F2E0" w14:textId="0005C65F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  <w:tr w:rsidR="00D01441" w:rsidRPr="008575D3" w14:paraId="3C67AFE3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  <w:hideMark/>
          </w:tcPr>
          <w:p w14:paraId="760EE80A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Nº5</w:t>
            </w:r>
          </w:p>
        </w:tc>
        <w:tc>
          <w:tcPr>
            <w:tcW w:w="1241" w:type="dxa"/>
          </w:tcPr>
          <w:p w14:paraId="34E8B507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5E75AEE0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63C29F57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058DA07F" w14:textId="16E80E63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2E29B724" w14:textId="53BA63EC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6D7B3195" w14:textId="641A765D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  <w:tr w:rsidR="00D01441" w:rsidRPr="008575D3" w14:paraId="0BA6FC85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  <w:hideMark/>
          </w:tcPr>
          <w:p w14:paraId="70D364CA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Nº6</w:t>
            </w:r>
          </w:p>
        </w:tc>
        <w:tc>
          <w:tcPr>
            <w:tcW w:w="1241" w:type="dxa"/>
          </w:tcPr>
          <w:p w14:paraId="78CE849A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25C20574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1F57F036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2EB45AAB" w14:textId="58C1E337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4E6DDF7A" w14:textId="07B118D3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58AF9DF9" w14:textId="1B9C148C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  <w:tr w:rsidR="00D01441" w:rsidRPr="008575D3" w14:paraId="693F0172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  <w:hideMark/>
          </w:tcPr>
          <w:p w14:paraId="203236F0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Nº7</w:t>
            </w:r>
          </w:p>
        </w:tc>
        <w:tc>
          <w:tcPr>
            <w:tcW w:w="1241" w:type="dxa"/>
          </w:tcPr>
          <w:p w14:paraId="417246A4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580CD6EC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7F9DF14D" w14:textId="77777777" w:rsidR="00D01441" w:rsidRPr="008575D3" w:rsidRDefault="00D01441" w:rsidP="009E14F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70615628" w14:textId="1D8861A3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6E614C31" w14:textId="49C832AE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14ACF710" w14:textId="27A9C378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  <w:tr w:rsidR="00D01441" w:rsidRPr="008575D3" w14:paraId="5228822A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</w:tcPr>
          <w:p w14:paraId="3127509A" w14:textId="77777777" w:rsidR="00D01441" w:rsidRPr="008575D3" w:rsidRDefault="00D01441" w:rsidP="00D01441">
            <w:pPr>
              <w:rPr>
                <w:rFonts w:ascii="Rubik" w:hAnsi="Rubik" w:cs="Rubik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Nº8</w:t>
            </w:r>
          </w:p>
        </w:tc>
        <w:tc>
          <w:tcPr>
            <w:tcW w:w="1241" w:type="dxa"/>
          </w:tcPr>
          <w:p w14:paraId="4C4BE3C9" w14:textId="77777777" w:rsidR="00D01441" w:rsidRPr="008575D3" w:rsidRDefault="00D01441" w:rsidP="00D0144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166E6692" w14:textId="77777777" w:rsidR="00D01441" w:rsidRPr="008575D3" w:rsidRDefault="00D01441" w:rsidP="00D0144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2461ACA2" w14:textId="77777777" w:rsidR="00D01441" w:rsidRPr="008575D3" w:rsidRDefault="00D01441" w:rsidP="00D0144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0C0C1940" w14:textId="6433FBCD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128B27EC" w14:textId="2455ED31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0741641D" w14:textId="590E3CE2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  <w:tr w:rsidR="00D01441" w:rsidRPr="008575D3" w14:paraId="0232E5E2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</w:tcPr>
          <w:p w14:paraId="771671C0" w14:textId="77777777" w:rsidR="00D01441" w:rsidRPr="008575D3" w:rsidRDefault="00D01441" w:rsidP="00D01441">
            <w:pPr>
              <w:rPr>
                <w:rFonts w:ascii="Rubik" w:hAnsi="Rubik" w:cs="Rubik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Nº9</w:t>
            </w:r>
          </w:p>
        </w:tc>
        <w:tc>
          <w:tcPr>
            <w:tcW w:w="1241" w:type="dxa"/>
          </w:tcPr>
          <w:p w14:paraId="3316D38E" w14:textId="77777777" w:rsidR="00D01441" w:rsidRPr="008575D3" w:rsidRDefault="00D01441" w:rsidP="00D0144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0DBEAB5B" w14:textId="77777777" w:rsidR="00D01441" w:rsidRPr="008575D3" w:rsidRDefault="00D01441" w:rsidP="00D0144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66C08172" w14:textId="77777777" w:rsidR="00D01441" w:rsidRPr="008575D3" w:rsidRDefault="00D01441" w:rsidP="00D0144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4CCBEAC6" w14:textId="2B83195B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66D46291" w14:textId="33084AC0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76303B77" w14:textId="77C3B12A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  <w:tr w:rsidR="00D01441" w:rsidRPr="008575D3" w14:paraId="009F279F" w14:textId="77777777" w:rsidTr="18E93202">
        <w:trPr>
          <w:trHeight w:val="300"/>
        </w:trPr>
        <w:tc>
          <w:tcPr>
            <w:tcW w:w="1500" w:type="dxa"/>
            <w:shd w:val="clear" w:color="auto" w:fill="auto"/>
            <w:noWrap/>
          </w:tcPr>
          <w:p w14:paraId="75A9BF0D" w14:textId="77777777" w:rsidR="00D01441" w:rsidRPr="008575D3" w:rsidRDefault="00D01441" w:rsidP="00D01441">
            <w:pPr>
              <w:rPr>
                <w:rFonts w:ascii="Rubik" w:hAnsi="Rubik" w:cs="Rubik"/>
              </w:rPr>
            </w:pPr>
            <w:r w:rsidRPr="008575D3">
              <w:rPr>
                <w:rFonts w:ascii="Rubik" w:eastAsia="Times New Roman" w:hAnsi="Rubik" w:cs="Rubik"/>
                <w:noProof w:val="0"/>
                <w:color w:val="A6A6A6" w:themeColor="background1" w:themeShade="A6"/>
                <w:sz w:val="22"/>
                <w:szCs w:val="22"/>
                <w:lang w:val="es-CO"/>
              </w:rPr>
              <w:t>Actividad Nº10</w:t>
            </w:r>
          </w:p>
        </w:tc>
        <w:tc>
          <w:tcPr>
            <w:tcW w:w="1241" w:type="dxa"/>
          </w:tcPr>
          <w:p w14:paraId="0C135F86" w14:textId="77777777" w:rsidR="00D01441" w:rsidRPr="008575D3" w:rsidRDefault="00D01441" w:rsidP="00D0144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64" w:type="dxa"/>
          </w:tcPr>
          <w:p w14:paraId="5E443D38" w14:textId="77777777" w:rsidR="00D01441" w:rsidRPr="008575D3" w:rsidRDefault="00D01441" w:rsidP="00D0144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994" w:type="dxa"/>
          </w:tcPr>
          <w:p w14:paraId="7AED6741" w14:textId="77777777" w:rsidR="00D01441" w:rsidRPr="008575D3" w:rsidRDefault="00D01441" w:rsidP="00D01441">
            <w:pPr>
              <w:rPr>
                <w:rFonts w:ascii="Rubik" w:eastAsia="Times New Roman" w:hAnsi="Rubik" w:cs="Rubik"/>
                <w:noProof w:val="0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335" w:type="dxa"/>
          </w:tcPr>
          <w:p w14:paraId="70A321F1" w14:textId="192A9B95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245" w:type="dxa"/>
          </w:tcPr>
          <w:p w14:paraId="4FBDA003" w14:textId="191F7D57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  <w:tc>
          <w:tcPr>
            <w:tcW w:w="1124" w:type="dxa"/>
          </w:tcPr>
          <w:p w14:paraId="370B5A39" w14:textId="391F15A5" w:rsidR="18E93202" w:rsidRPr="008575D3" w:rsidRDefault="18E93202" w:rsidP="18E93202">
            <w:pPr>
              <w:rPr>
                <w:rFonts w:ascii="Rubik" w:eastAsia="ＭＳ 明朝" w:hAnsi="Rubik" w:cs="Rubik"/>
                <w:noProof w:val="0"/>
                <w:color w:val="000000" w:themeColor="text1"/>
                <w:sz w:val="22"/>
                <w:szCs w:val="22"/>
                <w:lang w:val="es-CO"/>
              </w:rPr>
            </w:pPr>
          </w:p>
        </w:tc>
      </w:tr>
    </w:tbl>
    <w:p w14:paraId="74BFADBD" w14:textId="77777777" w:rsidR="00D01441" w:rsidRPr="008575D3" w:rsidRDefault="00D01441" w:rsidP="00D01441">
      <w:pPr>
        <w:jc w:val="both"/>
        <w:rPr>
          <w:rFonts w:ascii="Rubik" w:hAnsi="Rubik" w:cs="Rubik"/>
          <w:sz w:val="22"/>
          <w:szCs w:val="22"/>
        </w:rPr>
      </w:pPr>
      <w:r w:rsidRPr="008575D3">
        <w:rPr>
          <w:rFonts w:ascii="Rubik" w:hAnsi="Rubik" w:cs="Rubik"/>
          <w:sz w:val="22"/>
          <w:szCs w:val="22"/>
        </w:rPr>
        <w:t>Si su propuesta lo requiere puede agregar más filas a la tabla.</w:t>
      </w:r>
    </w:p>
    <w:p w14:paraId="78792797" w14:textId="77777777" w:rsidR="00D01441" w:rsidRPr="008575D3" w:rsidRDefault="00D01441" w:rsidP="00D01441">
      <w:pPr>
        <w:jc w:val="both"/>
        <w:rPr>
          <w:rFonts w:ascii="Rubik" w:hAnsi="Rubik" w:cs="Rubik"/>
          <w:sz w:val="22"/>
          <w:szCs w:val="22"/>
        </w:rPr>
      </w:pPr>
    </w:p>
    <w:p w14:paraId="5AF0C1DE" w14:textId="77777777" w:rsidR="00D01441" w:rsidRPr="008575D3" w:rsidRDefault="00D01441" w:rsidP="00D01441">
      <w:pPr>
        <w:jc w:val="both"/>
        <w:rPr>
          <w:rFonts w:ascii="Rubik" w:hAnsi="Rubik" w:cs="Rubik"/>
          <w:sz w:val="22"/>
          <w:szCs w:val="22"/>
        </w:rPr>
      </w:pPr>
    </w:p>
    <w:p w14:paraId="614A3EC8" w14:textId="77777777" w:rsidR="00D01441" w:rsidRPr="008575D3" w:rsidRDefault="00D01441" w:rsidP="00D01441">
      <w:pPr>
        <w:jc w:val="both"/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</w:pPr>
      <w:r w:rsidRPr="008575D3">
        <w:rPr>
          <w:rFonts w:ascii="Rubik" w:hAnsi="Rubik" w:cs="Rubik"/>
          <w:b/>
          <w:bCs/>
          <w:color w:val="E36C0A" w:themeColor="accent6" w:themeShade="BF"/>
          <w:sz w:val="22"/>
          <w:szCs w:val="22"/>
        </w:rPr>
        <w:t>Notas:</w:t>
      </w:r>
    </w:p>
    <w:p w14:paraId="78577663" w14:textId="73067DB4" w:rsidR="00D01441" w:rsidRPr="008575D3" w:rsidRDefault="00D01441" w:rsidP="00D0144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Rubik" w:hAnsi="Rubik" w:cs="Rubik"/>
          <w:sz w:val="22"/>
          <w:szCs w:val="22"/>
        </w:rPr>
      </w:pPr>
      <w:r w:rsidRPr="008575D3">
        <w:rPr>
          <w:rFonts w:ascii="Rubik" w:hAnsi="Rubik" w:cs="Rubik"/>
          <w:sz w:val="22"/>
          <w:szCs w:val="22"/>
        </w:rPr>
        <w:t>Para cada actividad indique la cantidad de veces que la realizará y en qué espacios físicos/virtuales l</w:t>
      </w:r>
      <w:r w:rsidR="00E47A12" w:rsidRPr="008575D3">
        <w:rPr>
          <w:rFonts w:ascii="Rubik" w:hAnsi="Rubik" w:cs="Rubik"/>
          <w:sz w:val="22"/>
          <w:szCs w:val="22"/>
        </w:rPr>
        <w:t>a</w:t>
      </w:r>
      <w:r w:rsidRPr="008575D3">
        <w:rPr>
          <w:rFonts w:ascii="Rubik" w:hAnsi="Rubik" w:cs="Rubik"/>
          <w:sz w:val="22"/>
          <w:szCs w:val="22"/>
        </w:rPr>
        <w:t xml:space="preserve"> llevará a cabo. Tenga en cuenta que si su propuesta realiza actividades presenciales, deberá implementar los protocolos </w:t>
      </w:r>
      <w:r w:rsidRPr="008575D3">
        <w:rPr>
          <w:rFonts w:ascii="Rubik" w:hAnsi="Rubik" w:cs="Rubik"/>
          <w:sz w:val="22"/>
          <w:szCs w:val="22"/>
        </w:rPr>
        <w:lastRenderedPageBreak/>
        <w:t>de prevención y bioseguridad en atención a la normatividad emitida por las autoridades nacionales y municipales.</w:t>
      </w:r>
    </w:p>
    <w:p w14:paraId="4E65BE35" w14:textId="77777777" w:rsidR="00D01441" w:rsidRPr="008575D3" w:rsidRDefault="00D01441" w:rsidP="00D01441">
      <w:pPr>
        <w:jc w:val="both"/>
        <w:rPr>
          <w:rFonts w:ascii="Rubik" w:hAnsi="Rubik" w:cs="Rubik"/>
          <w:sz w:val="22"/>
          <w:szCs w:val="22"/>
        </w:rPr>
      </w:pPr>
    </w:p>
    <w:p w14:paraId="303ED60A" w14:textId="77777777" w:rsidR="00D01441" w:rsidRPr="008575D3" w:rsidRDefault="00D01441" w:rsidP="00D0144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Rubik" w:hAnsi="Rubik" w:cs="Rubik"/>
          <w:sz w:val="22"/>
          <w:szCs w:val="22"/>
        </w:rPr>
      </w:pPr>
      <w:r w:rsidRPr="008575D3">
        <w:rPr>
          <w:rFonts w:ascii="Rubik" w:hAnsi="Rubik" w:cs="Rubik"/>
          <w:sz w:val="22"/>
          <w:szCs w:val="22"/>
        </w:rPr>
        <w:t>Tenga presente la forma en que las ejecutará, indicando cuál es el paso a paso que seguirá para alcanzar las metas y el desarrollo de su propuesta, y dando a conocer cuáles son las evidencias que entregará como soportes de su proyecto, tales como: fotografías, videos, planillas de asistencia, entre otras.</w:t>
      </w:r>
    </w:p>
    <w:p w14:paraId="75A60EDA" w14:textId="77777777" w:rsidR="00D01441" w:rsidRPr="008575D3" w:rsidRDefault="00D01441" w:rsidP="00D01441">
      <w:pPr>
        <w:jc w:val="both"/>
        <w:rPr>
          <w:rFonts w:ascii="Rubik" w:hAnsi="Rubik" w:cs="Rubik"/>
          <w:sz w:val="22"/>
          <w:szCs w:val="22"/>
        </w:rPr>
      </w:pPr>
    </w:p>
    <w:p w14:paraId="7E94BD7F" w14:textId="77777777" w:rsidR="009108E9" w:rsidRPr="008575D3" w:rsidRDefault="009108E9" w:rsidP="00C80FAC">
      <w:pPr>
        <w:rPr>
          <w:rFonts w:ascii="Rubik" w:hAnsi="Rubik" w:cs="Rubik"/>
        </w:rPr>
      </w:pPr>
    </w:p>
    <w:bookmarkEnd w:id="0"/>
    <w:sectPr w:rsidR="009108E9" w:rsidRPr="008575D3" w:rsidSect="00E14F86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4EBA39" w14:textId="77777777" w:rsidR="00094D97" w:rsidRDefault="00094D97" w:rsidP="005838D1">
      <w:r>
        <w:separator/>
      </w:r>
    </w:p>
  </w:endnote>
  <w:endnote w:type="continuationSeparator" w:id="0">
    <w:p w14:paraId="050C741B" w14:textId="77777777" w:rsidR="00094D97" w:rsidRDefault="00094D97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Rubik">
    <w:altName w:val="Courier New"/>
    <w:charset w:val="00"/>
    <w:family w:val="auto"/>
    <w:pitch w:val="variable"/>
    <w:sig w:usb0="00000A07" w:usb1="40000001" w:usb2="00000000" w:usb3="00000000" w:csb0="000000B7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FD7248" w14:textId="77777777" w:rsidR="006F17E5" w:rsidRDefault="006F17E5" w:rsidP="005838D1">
    <w:pPr>
      <w:pStyle w:val="Piedepgina"/>
      <w:ind w:hanging="1350"/>
    </w:pPr>
    <w:r>
      <w:rPr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F04625" wp14:editId="44BFE5DD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AE62D1" w14:textId="77777777" w:rsidR="006F17E5" w:rsidRPr="00617FF8" w:rsidRDefault="006F17E5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14:paraId="6711B91A" w14:textId="77777777" w:rsidR="006F17E5" w:rsidRPr="00617FF8" w:rsidRDefault="006F17E5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14:paraId="2DF6F7BC" w14:textId="77777777" w:rsidR="006F17E5" w:rsidRDefault="006F17E5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14:paraId="768AA03D" w14:textId="77777777" w:rsidR="006F17E5" w:rsidRPr="00617FF8" w:rsidRDefault="006F17E5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14:paraId="3F324629" w14:textId="77777777" w:rsidR="006F17E5" w:rsidRPr="00617FF8" w:rsidRDefault="006F17E5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48F04625">
              <v:stroke joinstyle="miter"/>
              <v:path gradientshapeok="t" o:connecttype="rect"/>
            </v:shapetype>
            <v:shape id="Text Box 9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">
              <v:textbox>
                <w:txbxContent>
                  <w:p w:rsidRPr="00617FF8" w:rsidR="006F17E5" w:rsidP="00A63BF1" w:rsidRDefault="006F17E5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Pr="00617FF8" w:rsidR="006F17E5" w:rsidP="00A63BF1" w:rsidRDefault="006F17E5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6F17E5" w:rsidP="00A63BF1" w:rsidRDefault="006F17E5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Pr="00617FF8" w:rsidR="006F17E5" w:rsidP="00A63BF1" w:rsidRDefault="006F17E5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:rsidRPr="00617FF8" w:rsidR="006F17E5" w:rsidP="00A63BF1" w:rsidRDefault="006F17E5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es-ES" w:eastAsia="es-ES"/>
      </w:rPr>
      <w:drawing>
        <wp:inline distT="0" distB="0" distL="0" distR="0" wp14:anchorId="10E222C2" wp14:editId="4E5C2D4A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C4EE3D" w14:textId="77777777" w:rsidR="00094D97" w:rsidRDefault="00094D97" w:rsidP="005838D1">
      <w:r>
        <w:separator/>
      </w:r>
    </w:p>
  </w:footnote>
  <w:footnote w:type="continuationSeparator" w:id="0">
    <w:p w14:paraId="3B173D7A" w14:textId="77777777" w:rsidR="00094D97" w:rsidRDefault="00094D97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381197" w14:textId="77777777" w:rsidR="006F17E5" w:rsidRDefault="008575D3">
    <w:pPr>
      <w:pStyle w:val="Encabezado"/>
    </w:pPr>
    <w:r>
      <w:rPr>
        <w:lang w:eastAsia="es-CO"/>
      </w:rPr>
      <w:pict w14:anchorId="59409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0" type="#_x0000_t75" alt="" style="position:absolute;margin-left:0;margin-top:0;width:612.95pt;height:793.4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9B38AF" w14:textId="77777777" w:rsidR="006F17E5" w:rsidRDefault="006F17E5" w:rsidP="00617FF8">
    <w:pPr>
      <w:pStyle w:val="Encabezado"/>
      <w:tabs>
        <w:tab w:val="clear" w:pos="4320"/>
      </w:tabs>
      <w:ind w:firstLine="142"/>
      <w:jc w:val="center"/>
    </w:pPr>
    <w:r>
      <w:rPr>
        <w:lang w:val="es-ES" w:eastAsia="es-ES"/>
      </w:rPr>
      <w:drawing>
        <wp:anchor distT="0" distB="0" distL="114300" distR="114300" simplePos="0" relativeHeight="251662336" behindDoc="1" locked="0" layoutInCell="1" allowOverlap="1" wp14:anchorId="1ED8C3D2" wp14:editId="7CDD180B">
          <wp:simplePos x="0" y="0"/>
          <wp:positionH relativeFrom="column">
            <wp:posOffset>-1282609</wp:posOffset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C4B024" w14:textId="77777777" w:rsidR="006F17E5" w:rsidRDefault="008575D3">
    <w:pPr>
      <w:pStyle w:val="Encabezado"/>
    </w:pPr>
    <w:r>
      <w:rPr>
        <w:lang w:eastAsia="es-CO"/>
      </w:rPr>
      <w:pict w14:anchorId="41424E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49" type="#_x0000_t75" alt="" style="position:absolute;margin-left:0;margin-top:0;width:612.95pt;height:793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D9F"/>
    <w:multiLevelType w:val="hybridMultilevel"/>
    <w:tmpl w:val="B98478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B47E6"/>
    <w:multiLevelType w:val="hybridMultilevel"/>
    <w:tmpl w:val="1140323C"/>
    <w:lvl w:ilvl="0" w:tplc="3D9851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1D5FF3"/>
    <w:multiLevelType w:val="hybridMultilevel"/>
    <w:tmpl w:val="8BB62D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0913943"/>
    <w:multiLevelType w:val="hybridMultilevel"/>
    <w:tmpl w:val="886C3D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B2B52"/>
    <w:multiLevelType w:val="hybridMultilevel"/>
    <w:tmpl w:val="54EA203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164F6"/>
    <w:multiLevelType w:val="hybridMultilevel"/>
    <w:tmpl w:val="006227C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2011626A"/>
    <w:multiLevelType w:val="hybridMultilevel"/>
    <w:tmpl w:val="C93A43A2"/>
    <w:lvl w:ilvl="0" w:tplc="126044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76A54"/>
    <w:multiLevelType w:val="hybridMultilevel"/>
    <w:tmpl w:val="41B4E4AC"/>
    <w:lvl w:ilvl="0" w:tplc="BDA62A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EF51C8"/>
    <w:multiLevelType w:val="hybridMultilevel"/>
    <w:tmpl w:val="24F2A1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B45BDA"/>
    <w:multiLevelType w:val="hybridMultilevel"/>
    <w:tmpl w:val="147093F2"/>
    <w:lvl w:ilvl="0" w:tplc="BDA62A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D7F0BE0"/>
    <w:multiLevelType w:val="hybridMultilevel"/>
    <w:tmpl w:val="1C425F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231C04"/>
    <w:multiLevelType w:val="multilevel"/>
    <w:tmpl w:val="054A65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15D6B"/>
    <w:multiLevelType w:val="hybridMultilevel"/>
    <w:tmpl w:val="39CE05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842B75"/>
    <w:multiLevelType w:val="hybridMultilevel"/>
    <w:tmpl w:val="A680ECA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45C96B50"/>
    <w:multiLevelType w:val="hybridMultilevel"/>
    <w:tmpl w:val="7236E0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F35193"/>
    <w:multiLevelType w:val="hybridMultilevel"/>
    <w:tmpl w:val="612C74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F65676"/>
    <w:multiLevelType w:val="hybridMultilevel"/>
    <w:tmpl w:val="67EC5DA8"/>
    <w:lvl w:ilvl="0" w:tplc="8C9A9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4F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561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FA4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6AE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5C2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0C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363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EE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9FC1C26"/>
    <w:multiLevelType w:val="hybridMultilevel"/>
    <w:tmpl w:val="4B4C07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DC7B2A"/>
    <w:multiLevelType w:val="hybridMultilevel"/>
    <w:tmpl w:val="DFC41902"/>
    <w:lvl w:ilvl="0" w:tplc="0BB438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873401"/>
    <w:multiLevelType w:val="hybridMultilevel"/>
    <w:tmpl w:val="7A22E77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AD87BD5"/>
    <w:multiLevelType w:val="hybridMultilevel"/>
    <w:tmpl w:val="FC225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13"/>
  </w:num>
  <w:num w:numId="8">
    <w:abstractNumId w:val="17"/>
  </w:num>
  <w:num w:numId="9">
    <w:abstractNumId w:val="6"/>
  </w:num>
  <w:num w:numId="10">
    <w:abstractNumId w:val="19"/>
  </w:num>
  <w:num w:numId="11">
    <w:abstractNumId w:val="12"/>
  </w:num>
  <w:num w:numId="12">
    <w:abstractNumId w:val="18"/>
  </w:num>
  <w:num w:numId="13">
    <w:abstractNumId w:val="16"/>
  </w:num>
  <w:num w:numId="14">
    <w:abstractNumId w:val="14"/>
  </w:num>
  <w:num w:numId="15">
    <w:abstractNumId w:val="3"/>
  </w:num>
  <w:num w:numId="16">
    <w:abstractNumId w:val="4"/>
  </w:num>
  <w:num w:numId="17">
    <w:abstractNumId w:val="8"/>
  </w:num>
  <w:num w:numId="18">
    <w:abstractNumId w:val="7"/>
  </w:num>
  <w:num w:numId="19">
    <w:abstractNumId w:val="9"/>
  </w:num>
  <w:num w:numId="20">
    <w:abstractNumId w:val="1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441"/>
    <w:rsid w:val="00092423"/>
    <w:rsid w:val="00094D97"/>
    <w:rsid w:val="000B73B3"/>
    <w:rsid w:val="00152CB4"/>
    <w:rsid w:val="001652C3"/>
    <w:rsid w:val="00177A08"/>
    <w:rsid w:val="001854AF"/>
    <w:rsid w:val="00193CDD"/>
    <w:rsid w:val="001A7443"/>
    <w:rsid w:val="001B2A34"/>
    <w:rsid w:val="001C450B"/>
    <w:rsid w:val="001E0403"/>
    <w:rsid w:val="001E3C8D"/>
    <w:rsid w:val="00200475"/>
    <w:rsid w:val="002019A0"/>
    <w:rsid w:val="00202D86"/>
    <w:rsid w:val="00215389"/>
    <w:rsid w:val="002417BA"/>
    <w:rsid w:val="00270F87"/>
    <w:rsid w:val="00285E5C"/>
    <w:rsid w:val="002D0B21"/>
    <w:rsid w:val="002F506E"/>
    <w:rsid w:val="00302A6D"/>
    <w:rsid w:val="00316FCE"/>
    <w:rsid w:val="003326DE"/>
    <w:rsid w:val="00340C9F"/>
    <w:rsid w:val="003765E0"/>
    <w:rsid w:val="00385A20"/>
    <w:rsid w:val="003A40E6"/>
    <w:rsid w:val="003A4FCA"/>
    <w:rsid w:val="003A749B"/>
    <w:rsid w:val="003B18B0"/>
    <w:rsid w:val="003B27C5"/>
    <w:rsid w:val="003B3033"/>
    <w:rsid w:val="003E3B0C"/>
    <w:rsid w:val="00403A88"/>
    <w:rsid w:val="00413C33"/>
    <w:rsid w:val="004468C5"/>
    <w:rsid w:val="00482B31"/>
    <w:rsid w:val="00507D7D"/>
    <w:rsid w:val="005102B0"/>
    <w:rsid w:val="00556A6F"/>
    <w:rsid w:val="00556FBF"/>
    <w:rsid w:val="005642FD"/>
    <w:rsid w:val="005838D1"/>
    <w:rsid w:val="005C255B"/>
    <w:rsid w:val="00617FF8"/>
    <w:rsid w:val="00672895"/>
    <w:rsid w:val="00691F66"/>
    <w:rsid w:val="006B1D7E"/>
    <w:rsid w:val="006D1EBA"/>
    <w:rsid w:val="006E7661"/>
    <w:rsid w:val="006F17E5"/>
    <w:rsid w:val="00700D10"/>
    <w:rsid w:val="00725837"/>
    <w:rsid w:val="00731FB4"/>
    <w:rsid w:val="00741F31"/>
    <w:rsid w:val="007471BF"/>
    <w:rsid w:val="00764C75"/>
    <w:rsid w:val="0076628B"/>
    <w:rsid w:val="007768C5"/>
    <w:rsid w:val="007D1E3B"/>
    <w:rsid w:val="00835BE1"/>
    <w:rsid w:val="008575D3"/>
    <w:rsid w:val="0089701C"/>
    <w:rsid w:val="008A3F26"/>
    <w:rsid w:val="008B1778"/>
    <w:rsid w:val="008F39D7"/>
    <w:rsid w:val="009108E9"/>
    <w:rsid w:val="00910F60"/>
    <w:rsid w:val="00931BAA"/>
    <w:rsid w:val="0096725A"/>
    <w:rsid w:val="0098504B"/>
    <w:rsid w:val="009865EE"/>
    <w:rsid w:val="009A2821"/>
    <w:rsid w:val="009A5C2E"/>
    <w:rsid w:val="009C1015"/>
    <w:rsid w:val="009C45A2"/>
    <w:rsid w:val="009E648D"/>
    <w:rsid w:val="009F530A"/>
    <w:rsid w:val="00A029D3"/>
    <w:rsid w:val="00A21072"/>
    <w:rsid w:val="00A42294"/>
    <w:rsid w:val="00A63BF1"/>
    <w:rsid w:val="00AA61BA"/>
    <w:rsid w:val="00AB5789"/>
    <w:rsid w:val="00B03CEB"/>
    <w:rsid w:val="00B17334"/>
    <w:rsid w:val="00BA2F3A"/>
    <w:rsid w:val="00BC1D43"/>
    <w:rsid w:val="00BC3FD3"/>
    <w:rsid w:val="00BD3083"/>
    <w:rsid w:val="00BE09E7"/>
    <w:rsid w:val="00BE0FF4"/>
    <w:rsid w:val="00BF3A91"/>
    <w:rsid w:val="00C03F12"/>
    <w:rsid w:val="00C450BE"/>
    <w:rsid w:val="00C5269E"/>
    <w:rsid w:val="00C80FAC"/>
    <w:rsid w:val="00C83ACC"/>
    <w:rsid w:val="00C871E0"/>
    <w:rsid w:val="00CD53CE"/>
    <w:rsid w:val="00CF1DF2"/>
    <w:rsid w:val="00D01441"/>
    <w:rsid w:val="00D02DF1"/>
    <w:rsid w:val="00D71CE1"/>
    <w:rsid w:val="00DB6103"/>
    <w:rsid w:val="00DC5F34"/>
    <w:rsid w:val="00DD540A"/>
    <w:rsid w:val="00E14F86"/>
    <w:rsid w:val="00E47A12"/>
    <w:rsid w:val="00E747EE"/>
    <w:rsid w:val="00E8389B"/>
    <w:rsid w:val="00E9021F"/>
    <w:rsid w:val="00E90EFB"/>
    <w:rsid w:val="00ED4D82"/>
    <w:rsid w:val="00F66E93"/>
    <w:rsid w:val="00F75710"/>
    <w:rsid w:val="00F95C79"/>
    <w:rsid w:val="00FC3024"/>
    <w:rsid w:val="00FE2EF0"/>
    <w:rsid w:val="0437B8E8"/>
    <w:rsid w:val="143FFBDA"/>
    <w:rsid w:val="18E93202"/>
    <w:rsid w:val="1B57AF73"/>
    <w:rsid w:val="2A2ACFEB"/>
    <w:rsid w:val="2A332218"/>
    <w:rsid w:val="41AB8A9E"/>
    <w:rsid w:val="46115D78"/>
    <w:rsid w:val="4EF2A93D"/>
    <w:rsid w:val="4F08779B"/>
    <w:rsid w:val="53BFF2E8"/>
    <w:rsid w:val="64DD7D4E"/>
    <w:rsid w:val="6811F461"/>
    <w:rsid w:val="69A01841"/>
    <w:rsid w:val="6CD7B903"/>
    <w:rsid w:val="71C77603"/>
    <w:rsid w:val="793BC94C"/>
    <w:rsid w:val="7C768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1957C4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441"/>
    <w:rPr>
      <w:rFonts w:eastAsiaTheme="minorEastAsia"/>
      <w:noProof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paragraph" w:styleId="Prrafodelista">
    <w:name w:val="List Paragraph"/>
    <w:basedOn w:val="Normal"/>
    <w:uiPriority w:val="34"/>
    <w:qFormat/>
    <w:rsid w:val="007D1E3B"/>
    <w:pPr>
      <w:spacing w:after="160" w:line="259" w:lineRule="auto"/>
      <w:ind w:left="720"/>
      <w:contextualSpacing/>
    </w:pPr>
    <w:rPr>
      <w:lang w:eastAsia="en-US"/>
    </w:rPr>
  </w:style>
  <w:style w:type="paragraph" w:styleId="Sinespaciado">
    <w:name w:val="No Spacing"/>
    <w:link w:val="SinespaciadoCar"/>
    <w:uiPriority w:val="1"/>
    <w:qFormat/>
    <w:rsid w:val="001A7443"/>
    <w:rPr>
      <w:rFonts w:ascii="Calibri" w:hAnsi="Calibri" w:cs="Calibri"/>
      <w:sz w:val="22"/>
      <w:szCs w:val="22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70F87"/>
    <w:rPr>
      <w:rFonts w:ascii="Calibri" w:hAnsi="Calibri" w:cs="Calibri"/>
      <w:sz w:val="22"/>
      <w:szCs w:val="22"/>
      <w:lang w:val="es-CO" w:eastAsia="es-CO"/>
    </w:rPr>
  </w:style>
  <w:style w:type="paragraph" w:customStyle="1" w:styleId="xmsonormal">
    <w:name w:val="x_msonormal"/>
    <w:basedOn w:val="Normal"/>
    <w:rsid w:val="009C45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gmail-msolistparagraph">
    <w:name w:val="x_gmail-msolistparagraph"/>
    <w:basedOn w:val="Normal"/>
    <w:rsid w:val="009C45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rsid w:val="00BE0FF4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BE0FF4"/>
    <w:rPr>
      <w:rFonts w:ascii="Calibri" w:eastAsia="Calibri" w:hAnsi="Calibri" w:cs="SimSun"/>
      <w:sz w:val="22"/>
      <w:szCs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441"/>
    <w:rPr>
      <w:rFonts w:eastAsiaTheme="minorEastAsia"/>
      <w:noProof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paragraph" w:styleId="Prrafodelista">
    <w:name w:val="List Paragraph"/>
    <w:basedOn w:val="Normal"/>
    <w:uiPriority w:val="34"/>
    <w:qFormat/>
    <w:rsid w:val="007D1E3B"/>
    <w:pPr>
      <w:spacing w:after="160" w:line="259" w:lineRule="auto"/>
      <w:ind w:left="720"/>
      <w:contextualSpacing/>
    </w:pPr>
    <w:rPr>
      <w:lang w:eastAsia="en-US"/>
    </w:rPr>
  </w:style>
  <w:style w:type="paragraph" w:styleId="Sinespaciado">
    <w:name w:val="No Spacing"/>
    <w:link w:val="SinespaciadoCar"/>
    <w:uiPriority w:val="1"/>
    <w:qFormat/>
    <w:rsid w:val="001A7443"/>
    <w:rPr>
      <w:rFonts w:ascii="Calibri" w:hAnsi="Calibri" w:cs="Calibri"/>
      <w:sz w:val="22"/>
      <w:szCs w:val="22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70F87"/>
    <w:rPr>
      <w:rFonts w:ascii="Calibri" w:hAnsi="Calibri" w:cs="Calibri"/>
      <w:sz w:val="22"/>
      <w:szCs w:val="22"/>
      <w:lang w:val="es-CO" w:eastAsia="es-CO"/>
    </w:rPr>
  </w:style>
  <w:style w:type="paragraph" w:customStyle="1" w:styleId="xmsonormal">
    <w:name w:val="x_msonormal"/>
    <w:basedOn w:val="Normal"/>
    <w:rsid w:val="009C45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gmail-msolistparagraph">
    <w:name w:val="x_gmail-msolistparagraph"/>
    <w:basedOn w:val="Normal"/>
    <w:rsid w:val="009C45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rsid w:val="00BE0FF4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BE0FF4"/>
    <w:rPr>
      <w:rFonts w:ascii="Calibri" w:eastAsia="Calibri" w:hAnsi="Calibri" w:cs="SimSun"/>
      <w:sz w:val="22"/>
      <w:szCs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Users/Familia/Desktop/hoja%20membre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A7C1A052897A4BB3087E12C46CDF76" ma:contentTypeVersion="12" ma:contentTypeDescription="Crear nuevo documento." ma:contentTypeScope="" ma:versionID="132ae457bfb62fdd36eac34de315739f">
  <xsd:schema xmlns:xsd="http://www.w3.org/2001/XMLSchema" xmlns:xs="http://www.w3.org/2001/XMLSchema" xmlns:p="http://schemas.microsoft.com/office/2006/metadata/properties" xmlns:ns2="d8f9432c-17b6-438f-a688-2922d1213479" xmlns:ns3="efc500f7-f4e4-42e8-9581-9555a4a9dd0b" targetNamespace="http://schemas.microsoft.com/office/2006/metadata/properties" ma:root="true" ma:fieldsID="9eda67c0f9ccc2b79b87a98241c7bfdb" ns2:_="" ns3:_="">
    <xsd:import namespace="d8f9432c-17b6-438f-a688-2922d1213479"/>
    <xsd:import namespace="efc500f7-f4e4-42e8-9581-9555a4a9dd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9432c-17b6-438f-a688-2922d1213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500f7-f4e4-42e8-9581-9555a4a9dd0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BBA28-E19B-4C51-A828-890E9D452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9432c-17b6-438f-a688-2922d1213479"/>
    <ds:schemaRef ds:uri="efc500f7-f4e4-42e8-9581-9555a4a9d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F36288-607C-47D0-A157-D46267653E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05E24E-B7A0-43F8-A835-34B921FAF6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916323-B2CC-6D41-BCB9-A96FEB6A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//Users/Familia/Desktop/hoja membrete.dotx</Template>
  <TotalTime>0</TotalTime>
  <Pages>2</Pages>
  <Words>220</Words>
  <Characters>1211</Characters>
  <Application>Microsoft Macintosh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aguirre</dc:creator>
  <cp:lastModifiedBy>Mitzi González</cp:lastModifiedBy>
  <cp:revision>2</cp:revision>
  <cp:lastPrinted>2020-05-05T02:27:00Z</cp:lastPrinted>
  <dcterms:created xsi:type="dcterms:W3CDTF">2021-09-13T16:43:00Z</dcterms:created>
  <dcterms:modified xsi:type="dcterms:W3CDTF">2021-09-13T16:43:00Z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0x010100F6A7C1A052897A4BB3087E12C46CDF76</vt:lpwstr>
  </property>
</Properties>
</file>